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2F9" w:rsidRDefault="005812F9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ПРОЕКТ</w:t>
      </w:r>
    </w:p>
    <w:p w:rsidR="005812F9" w:rsidRDefault="005812F9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_________2019 г №_____/дсп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 Е Ш Е Н И Е</w:t>
      </w:r>
    </w:p>
    <w:p w:rsidR="005812F9" w:rsidRDefault="005812F9" w:rsidP="00EC59EA">
      <w:pPr>
        <w:tabs>
          <w:tab w:val="left" w:pos="7720"/>
        </w:tabs>
        <w:rPr>
          <w:b/>
          <w:sz w:val="28"/>
          <w:szCs w:val="28"/>
        </w:rPr>
      </w:pPr>
    </w:p>
    <w:p w:rsidR="005812F9" w:rsidRPr="009A470B" w:rsidRDefault="005812F9" w:rsidP="009A470B">
      <w:pPr>
        <w:tabs>
          <w:tab w:val="left" w:pos="7720"/>
        </w:tabs>
        <w:jc w:val="center"/>
        <w:rPr>
          <w:rFonts w:ascii="Arial" w:hAnsi="Arial" w:cs="Arial"/>
          <w:b/>
        </w:rPr>
      </w:pPr>
      <w:r w:rsidRPr="009A470B">
        <w:rPr>
          <w:rFonts w:ascii="Arial" w:hAnsi="Arial" w:cs="Arial"/>
          <w:b/>
        </w:rPr>
        <w:t>ОБ УТВЕРЖДЕНИИ ГОДОВОГО ФОНДА ОПЛАТЫ ТРУДА ВЫБОРНОГО ДОЛЖНОСТНОГО ЛИЦА – ГЛАВЫ НИКОЛЬСКОГО МУ</w:t>
      </w:r>
      <w:r>
        <w:rPr>
          <w:rFonts w:ascii="Arial" w:hAnsi="Arial" w:cs="Arial"/>
          <w:b/>
        </w:rPr>
        <w:t>НИЦИПАЛЬНОГО ОБРАЗОВАНИЯ НА 2019</w:t>
      </w:r>
      <w:r w:rsidRPr="009A470B">
        <w:rPr>
          <w:rFonts w:ascii="Arial" w:hAnsi="Arial" w:cs="Arial"/>
          <w:b/>
        </w:rPr>
        <w:t xml:space="preserve"> ГОД</w:t>
      </w:r>
    </w:p>
    <w:p w:rsidR="005812F9" w:rsidRPr="008A6A13" w:rsidRDefault="005812F9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5812F9" w:rsidRDefault="005812F9" w:rsidP="009A47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8A6A13">
        <w:rPr>
          <w:rFonts w:ascii="Arial" w:hAnsi="Arial" w:cs="Arial"/>
        </w:rPr>
        <w:t>На основании письма министерства труда и за</w:t>
      </w:r>
      <w:r>
        <w:rPr>
          <w:rFonts w:ascii="Arial" w:hAnsi="Arial" w:cs="Arial"/>
        </w:rPr>
        <w:t>нятости Иркутской области  от 18 марта 2019 года №02-74-1609/19 «О</w:t>
      </w:r>
      <w:r w:rsidRPr="008A6A13">
        <w:rPr>
          <w:rFonts w:ascii="Arial" w:hAnsi="Arial" w:cs="Arial"/>
        </w:rPr>
        <w:t xml:space="preserve"> норма</w:t>
      </w:r>
      <w:r>
        <w:rPr>
          <w:rFonts w:ascii="Arial" w:hAnsi="Arial" w:cs="Arial"/>
        </w:rPr>
        <w:t>тивах формирования расходов на оплату</w:t>
      </w:r>
      <w:r w:rsidRPr="008A6A13">
        <w:rPr>
          <w:rFonts w:ascii="Arial" w:hAnsi="Arial" w:cs="Arial"/>
        </w:rPr>
        <w:t xml:space="preserve"> труда</w:t>
      </w:r>
      <w:r>
        <w:rPr>
          <w:rFonts w:ascii="Arial" w:hAnsi="Arial" w:cs="Arial"/>
        </w:rPr>
        <w:t xml:space="preserve"> глав муниципальных образований, численности работников органов местного самоуправления</w:t>
      </w:r>
      <w:r w:rsidRPr="008A6A13">
        <w:rPr>
          <w:rFonts w:ascii="Arial" w:hAnsi="Arial" w:cs="Arial"/>
        </w:rPr>
        <w:t>»</w:t>
      </w:r>
      <w:r>
        <w:rPr>
          <w:rFonts w:ascii="Arial" w:hAnsi="Arial" w:cs="Arial"/>
        </w:rPr>
        <w:t>,</w:t>
      </w:r>
      <w:r w:rsidRPr="008A6A13">
        <w:rPr>
          <w:rFonts w:ascii="Arial" w:hAnsi="Arial" w:cs="Arial"/>
        </w:rPr>
        <w:t xml:space="preserve"> норматив расходов на оплату труда главы Никольского му</w:t>
      </w:r>
      <w:r>
        <w:rPr>
          <w:rFonts w:ascii="Arial" w:hAnsi="Arial" w:cs="Arial"/>
        </w:rPr>
        <w:t>ниципального образования на 2019</w:t>
      </w:r>
      <w:r w:rsidRPr="008A6A13">
        <w:rPr>
          <w:rFonts w:ascii="Arial" w:hAnsi="Arial" w:cs="Arial"/>
        </w:rPr>
        <w:t xml:space="preserve"> год, рассчитанный в соответствии с Постановлением Правительства Иркутской области от 27 ноября  2</w:t>
      </w:r>
      <w:r>
        <w:rPr>
          <w:rFonts w:ascii="Arial" w:hAnsi="Arial" w:cs="Arial"/>
        </w:rPr>
        <w:t>0</w:t>
      </w:r>
      <w:r w:rsidRPr="008A6A13">
        <w:rPr>
          <w:rFonts w:ascii="Arial" w:hAnsi="Arial" w:cs="Arial"/>
        </w:rPr>
        <w:t>14 года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</w:t>
      </w:r>
      <w:r>
        <w:rPr>
          <w:rFonts w:ascii="Arial" w:hAnsi="Arial" w:cs="Arial"/>
        </w:rPr>
        <w:t xml:space="preserve">ласти» руководствуясь Уставом Никольского муниципального образования, </w:t>
      </w:r>
      <w:r w:rsidRPr="008A6A13">
        <w:rPr>
          <w:rFonts w:ascii="Arial" w:hAnsi="Arial" w:cs="Arial"/>
        </w:rPr>
        <w:t>Дума Никольского муниципального образования</w:t>
      </w:r>
    </w:p>
    <w:p w:rsidR="005812F9" w:rsidRPr="008A6A13" w:rsidRDefault="005812F9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5812F9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РЕШИЛА: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8A6A13" w:rsidRDefault="005812F9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Утвердить годовой фонд оплаты труда главы Никольского мун</w:t>
      </w:r>
      <w:r>
        <w:rPr>
          <w:rFonts w:ascii="Arial" w:hAnsi="Arial" w:cs="Arial"/>
        </w:rPr>
        <w:t>иципального образования  на 2019 год  в размере 70728,50 руб. в месяц и 848742</w:t>
      </w:r>
      <w:r w:rsidRPr="008A6A13">
        <w:rPr>
          <w:rFonts w:ascii="Arial" w:hAnsi="Arial" w:cs="Arial"/>
        </w:rPr>
        <w:t xml:space="preserve"> руб.</w:t>
      </w:r>
      <w:r>
        <w:rPr>
          <w:rFonts w:ascii="Arial" w:hAnsi="Arial" w:cs="Arial"/>
        </w:rPr>
        <w:t xml:space="preserve"> </w:t>
      </w:r>
      <w:r w:rsidRPr="008A6A13">
        <w:rPr>
          <w:rFonts w:ascii="Arial" w:hAnsi="Arial" w:cs="Arial"/>
        </w:rPr>
        <w:t>в год.</w:t>
      </w:r>
    </w:p>
    <w:p w:rsidR="005812F9" w:rsidRPr="008A6A13" w:rsidRDefault="005812F9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Начальнику финансово-экономического</w:t>
      </w:r>
      <w:r w:rsidRPr="008A6A13">
        <w:rPr>
          <w:rFonts w:ascii="Arial" w:hAnsi="Arial" w:cs="Arial"/>
        </w:rPr>
        <w:t xml:space="preserve"> отдела Сыроватской О.В. внести изменения в штатное расписание Никольского  муниципального  образования.</w:t>
      </w:r>
    </w:p>
    <w:p w:rsidR="005812F9" w:rsidRPr="008A6A13" w:rsidRDefault="005812F9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Опубликовать  настоящее решение в средствах массовой информации.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8A6A13" w:rsidRDefault="005812F9" w:rsidP="008A6A1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8A6A13">
        <w:rPr>
          <w:rFonts w:ascii="Arial" w:hAnsi="Arial" w:cs="Arial"/>
        </w:rPr>
        <w:t>Глава Никольского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 муниципального образования 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 Председатель Думы Никольского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 муниципального образования                                                                 И.А.Соболев</w:t>
      </w: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sectPr w:rsidR="005812F9" w:rsidRPr="008A6A13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05E1"/>
    <w:rsid w:val="00012E6B"/>
    <w:rsid w:val="0001799F"/>
    <w:rsid w:val="0008573F"/>
    <w:rsid w:val="00092FC3"/>
    <w:rsid w:val="000D1F33"/>
    <w:rsid w:val="001319EB"/>
    <w:rsid w:val="001A61F2"/>
    <w:rsid w:val="001B7C34"/>
    <w:rsid w:val="001C2DBF"/>
    <w:rsid w:val="001F551E"/>
    <w:rsid w:val="002124E4"/>
    <w:rsid w:val="00220A8C"/>
    <w:rsid w:val="00236FD9"/>
    <w:rsid w:val="0025319E"/>
    <w:rsid w:val="002610BC"/>
    <w:rsid w:val="002F0B40"/>
    <w:rsid w:val="002F2ECE"/>
    <w:rsid w:val="00307692"/>
    <w:rsid w:val="00341163"/>
    <w:rsid w:val="00351BA8"/>
    <w:rsid w:val="003749D5"/>
    <w:rsid w:val="003811AD"/>
    <w:rsid w:val="00443D5B"/>
    <w:rsid w:val="004D4C66"/>
    <w:rsid w:val="004F41B9"/>
    <w:rsid w:val="0050300E"/>
    <w:rsid w:val="00526C55"/>
    <w:rsid w:val="005812F9"/>
    <w:rsid w:val="006210BD"/>
    <w:rsid w:val="00722F43"/>
    <w:rsid w:val="007326D3"/>
    <w:rsid w:val="00771C51"/>
    <w:rsid w:val="00774E93"/>
    <w:rsid w:val="007B5F88"/>
    <w:rsid w:val="007D4F9C"/>
    <w:rsid w:val="008147CE"/>
    <w:rsid w:val="00874759"/>
    <w:rsid w:val="00884DA0"/>
    <w:rsid w:val="008A6A13"/>
    <w:rsid w:val="00922412"/>
    <w:rsid w:val="009516FA"/>
    <w:rsid w:val="00986BAC"/>
    <w:rsid w:val="009A470B"/>
    <w:rsid w:val="009B5DCC"/>
    <w:rsid w:val="00A00420"/>
    <w:rsid w:val="00A005E1"/>
    <w:rsid w:val="00A13297"/>
    <w:rsid w:val="00AD3847"/>
    <w:rsid w:val="00B86974"/>
    <w:rsid w:val="00BA7F2C"/>
    <w:rsid w:val="00BF28CA"/>
    <w:rsid w:val="00C13930"/>
    <w:rsid w:val="00C207E8"/>
    <w:rsid w:val="00C32479"/>
    <w:rsid w:val="00C90465"/>
    <w:rsid w:val="00C95DB6"/>
    <w:rsid w:val="00CC1FAC"/>
    <w:rsid w:val="00CC5223"/>
    <w:rsid w:val="00CD27FD"/>
    <w:rsid w:val="00CE5DAB"/>
    <w:rsid w:val="00D37BA3"/>
    <w:rsid w:val="00DC6659"/>
    <w:rsid w:val="00DF5BF4"/>
    <w:rsid w:val="00E2411C"/>
    <w:rsid w:val="00E30883"/>
    <w:rsid w:val="00E662A3"/>
    <w:rsid w:val="00E7554F"/>
    <w:rsid w:val="00E92900"/>
    <w:rsid w:val="00EB4C2B"/>
    <w:rsid w:val="00EC59EA"/>
    <w:rsid w:val="00EE05E3"/>
    <w:rsid w:val="00EE714A"/>
    <w:rsid w:val="00EE7A37"/>
    <w:rsid w:val="00F00F00"/>
    <w:rsid w:val="00F02069"/>
    <w:rsid w:val="00F10830"/>
    <w:rsid w:val="00F17EB7"/>
    <w:rsid w:val="00F42E43"/>
    <w:rsid w:val="00F741B4"/>
    <w:rsid w:val="00FB7513"/>
    <w:rsid w:val="00FC0AC2"/>
    <w:rsid w:val="00FD0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NormalWeb">
    <w:name w:val="Normal (Web)"/>
    <w:basedOn w:val="Normal"/>
    <w:uiPriority w:val="99"/>
    <w:rsid w:val="00A005E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2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139</TotalTime>
  <Pages>1</Pages>
  <Words>251</Words>
  <Characters>1431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18</cp:revision>
  <cp:lastPrinted>2019-03-27T01:15:00Z</cp:lastPrinted>
  <dcterms:created xsi:type="dcterms:W3CDTF">2017-10-14T06:24:00Z</dcterms:created>
  <dcterms:modified xsi:type="dcterms:W3CDTF">2019-03-27T01:22:00Z</dcterms:modified>
</cp:coreProperties>
</file>